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09E" w:rsidRPr="00DB709E" w:rsidRDefault="00DB709E" w:rsidP="00DB709E">
      <w:pPr>
        <w:pStyle w:val="Header"/>
        <w:rPr>
          <w:b/>
          <w:bCs/>
          <w:sz w:val="40"/>
          <w:szCs w:val="40"/>
        </w:rPr>
      </w:pPr>
      <w:bookmarkStart w:id="0" w:name="_GoBack"/>
      <w:bookmarkEnd w:id="0"/>
    </w:p>
    <w:p w:rsidR="00E93B1E" w:rsidRPr="00803E85" w:rsidRDefault="00333CF0" w:rsidP="00E93B1E">
      <w:pPr>
        <w:pStyle w:val="Header"/>
        <w:jc w:val="center"/>
        <w:rPr>
          <w:sz w:val="28"/>
        </w:rPr>
      </w:pPr>
      <w:r w:rsidRPr="00803E85">
        <w:rPr>
          <w:b/>
          <w:bCs/>
          <w:sz w:val="32"/>
        </w:rPr>
        <w:t xml:space="preserve">Employer’s Certificate </w:t>
      </w:r>
      <w:r>
        <w:rPr>
          <w:b/>
          <w:bCs/>
          <w:sz w:val="32"/>
        </w:rPr>
        <w:t>o</w:t>
      </w:r>
      <w:r w:rsidRPr="00803E85">
        <w:rPr>
          <w:b/>
          <w:bCs/>
          <w:sz w:val="32"/>
        </w:rPr>
        <w:t>f Earnings</w:t>
      </w:r>
    </w:p>
    <w:p w:rsidR="00333CF0" w:rsidRDefault="00333CF0" w:rsidP="00333CF0">
      <w:pPr>
        <w:tabs>
          <w:tab w:val="left" w:pos="5529"/>
        </w:tabs>
        <w:rPr>
          <w:rFonts w:ascii="Arial Black" w:hAnsi="Arial Black"/>
        </w:rPr>
      </w:pPr>
      <w:r>
        <w:rPr>
          <w:rFonts w:ascii="Arial Black" w:hAnsi="Arial Black"/>
        </w:rPr>
        <w:tab/>
      </w:r>
    </w:p>
    <w:p w:rsidR="00E93B1E" w:rsidRPr="00333CF0" w:rsidRDefault="00333CF0" w:rsidP="00333CF0">
      <w:pPr>
        <w:ind w:right="56"/>
        <w:rPr>
          <w:sz w:val="20"/>
        </w:rPr>
      </w:pPr>
      <w:r w:rsidRPr="00333CF0">
        <w:rPr>
          <w:sz w:val="20"/>
        </w:rPr>
        <w:t>Office Use Only: B07</w:t>
      </w:r>
      <w:r>
        <w:rPr>
          <w:sz w:val="20"/>
        </w:rPr>
        <w:t>8</w:t>
      </w:r>
      <w:r w:rsidRPr="00333CF0">
        <w:rPr>
          <w:sz w:val="20"/>
        </w:rPr>
        <w:t xml:space="preserve"> 23052014 BPOIEARN</w:t>
      </w:r>
    </w:p>
    <w:p w:rsidR="00333CF0" w:rsidRPr="00333CF0" w:rsidRDefault="00333CF0" w:rsidP="00333CF0">
      <w:pPr>
        <w:tabs>
          <w:tab w:val="left" w:pos="5529"/>
        </w:tabs>
        <w:rPr>
          <w:rFonts w:cs="Arial"/>
          <w:sz w:val="20"/>
        </w:rPr>
      </w:pPr>
    </w:p>
    <w:p w:rsidR="00E93B1E" w:rsidRDefault="00E93B1E" w:rsidP="00E93B1E">
      <w:pPr>
        <w:tabs>
          <w:tab w:val="left" w:pos="5529"/>
        </w:tabs>
        <w:rPr>
          <w:rFonts w:cs="Arial"/>
        </w:rPr>
      </w:pPr>
      <w:r>
        <w:rPr>
          <w:rFonts w:cs="Arial"/>
        </w:rPr>
        <w:t xml:space="preserve">Name: </w:t>
      </w:r>
      <w:r>
        <w:rPr>
          <w:rFonts w:cs="Arial"/>
        </w:rPr>
        <w:fldChar w:fldCharType="begin">
          <w:ffData>
            <w:name w:val="Title"/>
            <w:enabled/>
            <w:calcOnExit w:val="0"/>
            <w:textInput>
              <w:format w:val="TITLE CASE"/>
            </w:textInput>
          </w:ffData>
        </w:fldChar>
      </w:r>
      <w:bookmarkStart w:id="1" w:name="Title"/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1"/>
      <w:r>
        <w:rPr>
          <w:rFonts w:cs="Arial"/>
        </w:rPr>
        <w:t xml:space="preserve"> </w:t>
      </w:r>
      <w:r>
        <w:rPr>
          <w:rFonts w:cs="Arial"/>
        </w:rPr>
        <w:fldChar w:fldCharType="begin">
          <w:ffData>
            <w:name w:val="Forename"/>
            <w:enabled/>
            <w:calcOnExit w:val="0"/>
            <w:textInput>
              <w:format w:val="TITLE CASE"/>
            </w:textInput>
          </w:ffData>
        </w:fldChar>
      </w:r>
      <w:bookmarkStart w:id="2" w:name="Forename"/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2"/>
      <w:r>
        <w:rPr>
          <w:rFonts w:cs="Arial"/>
        </w:rPr>
        <w:t xml:space="preserve"> </w:t>
      </w:r>
      <w:r>
        <w:rPr>
          <w:rFonts w:cs="Arial"/>
        </w:rPr>
        <w:fldChar w:fldCharType="begin">
          <w:ffData>
            <w:name w:val="Surname"/>
            <w:enabled/>
            <w:calcOnExit w:val="0"/>
            <w:textInput>
              <w:format w:val="TITLE CASE"/>
            </w:textInput>
          </w:ffData>
        </w:fldChar>
      </w:r>
      <w:bookmarkStart w:id="3" w:name="Surname"/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3"/>
      <w:r>
        <w:rPr>
          <w:rFonts w:cs="Arial"/>
        </w:rPr>
        <w:tab/>
        <w:t xml:space="preserve">Payroll Number: </w:t>
      </w:r>
      <w:r>
        <w:rPr>
          <w:rFonts w:cs="Arial"/>
        </w:rPr>
        <w:fldChar w:fldCharType="begin">
          <w:ffData>
            <w:name w:val="PayrollNo"/>
            <w:enabled/>
            <w:calcOnExit w:val="0"/>
            <w:textInput/>
          </w:ffData>
        </w:fldChar>
      </w:r>
      <w:bookmarkStart w:id="4" w:name="PayrollNo"/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4"/>
    </w:p>
    <w:p w:rsidR="00E93B1E" w:rsidRPr="00803E85" w:rsidRDefault="00E93B1E" w:rsidP="00E93B1E">
      <w:pPr>
        <w:rPr>
          <w:rFonts w:cs="Arial"/>
          <w:sz w:val="16"/>
          <w:szCs w:val="16"/>
        </w:rPr>
      </w:pPr>
    </w:p>
    <w:p w:rsidR="00E93B1E" w:rsidRDefault="00E93B1E" w:rsidP="00E93B1E">
      <w:pPr>
        <w:tabs>
          <w:tab w:val="left" w:pos="5529"/>
        </w:tabs>
        <w:rPr>
          <w:rFonts w:cs="Arial"/>
        </w:rPr>
      </w:pPr>
      <w:r>
        <w:rPr>
          <w:rFonts w:cs="Arial"/>
        </w:rPr>
        <w:t xml:space="preserve">National Insurance Number: </w:t>
      </w:r>
      <w:r>
        <w:rPr>
          <w:rFonts w:cs="Arial"/>
        </w:rPr>
        <w:fldChar w:fldCharType="begin">
          <w:ffData>
            <w:name w:val="NINO"/>
            <w:enabled/>
            <w:calcOnExit w:val="0"/>
            <w:textInput>
              <w:maxLength w:val="9"/>
              <w:format w:val="UPPERCASE"/>
            </w:textInput>
          </w:ffData>
        </w:fldChar>
      </w:r>
      <w:bookmarkStart w:id="5" w:name="NINO"/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  <w:t xml:space="preserve">Claim No: </w:t>
      </w:r>
      <w:bookmarkStart w:id="6" w:name="AccRef"/>
      <w:r>
        <w:rPr>
          <w:rFonts w:cs="Arial"/>
        </w:rPr>
        <w:fldChar w:fldCharType="begin">
          <w:ffData>
            <w:name w:val="AccRef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6"/>
    </w:p>
    <w:p w:rsidR="00E93B1E" w:rsidRPr="00803E85" w:rsidRDefault="00E93B1E" w:rsidP="00E93B1E">
      <w:pPr>
        <w:pStyle w:val="Header"/>
        <w:rPr>
          <w:sz w:val="16"/>
          <w:szCs w:val="16"/>
        </w:rPr>
      </w:pPr>
    </w:p>
    <w:p w:rsidR="00E93B1E" w:rsidRDefault="00E93B1E" w:rsidP="00E93B1E">
      <w:r>
        <w:t>Could you please fill in this certificate giving details of your above named employees last five weeks wage, if paid weekly or the last two months wage, if paid monthly.</w:t>
      </w:r>
    </w:p>
    <w:p w:rsidR="00E93B1E" w:rsidRPr="00803E85" w:rsidRDefault="00E93B1E" w:rsidP="00E93B1E">
      <w:pPr>
        <w:rPr>
          <w:sz w:val="16"/>
          <w:szCs w:val="16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7"/>
        <w:gridCol w:w="1407"/>
        <w:gridCol w:w="1407"/>
        <w:gridCol w:w="1407"/>
        <w:gridCol w:w="1407"/>
        <w:gridCol w:w="1407"/>
        <w:gridCol w:w="1447"/>
      </w:tblGrid>
      <w:tr w:rsidR="00E93B1E" w:rsidTr="001A2998">
        <w:tc>
          <w:tcPr>
            <w:tcW w:w="1407" w:type="dxa"/>
          </w:tcPr>
          <w:p w:rsidR="00E93B1E" w:rsidRDefault="00E93B1E" w:rsidP="001A2998">
            <w:pPr>
              <w:rPr>
                <w:sz w:val="20"/>
              </w:rPr>
            </w:pPr>
            <w:r>
              <w:rPr>
                <w:sz w:val="20"/>
              </w:rPr>
              <w:t>Date the week or month ends</w:t>
            </w: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0"/>
              </w:rPr>
            </w:pPr>
            <w:r>
              <w:rPr>
                <w:sz w:val="20"/>
              </w:rPr>
              <w:t>Gross pay to date</w:t>
            </w: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0"/>
              </w:rPr>
            </w:pPr>
            <w:r>
              <w:rPr>
                <w:sz w:val="20"/>
              </w:rPr>
              <w:t>Gross pay for the week or month</w:t>
            </w: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0"/>
              </w:rPr>
            </w:pPr>
            <w:r>
              <w:rPr>
                <w:sz w:val="20"/>
              </w:rPr>
              <w:t>Income Tax for the week or month</w:t>
            </w: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0"/>
              </w:rPr>
            </w:pPr>
            <w:r>
              <w:rPr>
                <w:sz w:val="20"/>
              </w:rPr>
              <w:t>National Insurance for the week or month</w:t>
            </w: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0"/>
              </w:rPr>
            </w:pPr>
            <w:r>
              <w:rPr>
                <w:sz w:val="20"/>
              </w:rPr>
              <w:t>Pension contribution for the week or month</w:t>
            </w:r>
          </w:p>
        </w:tc>
        <w:tc>
          <w:tcPr>
            <w:tcW w:w="1447" w:type="dxa"/>
          </w:tcPr>
          <w:p w:rsidR="00E93B1E" w:rsidRDefault="00E93B1E" w:rsidP="001A2998">
            <w:pPr>
              <w:rPr>
                <w:sz w:val="20"/>
              </w:rPr>
            </w:pPr>
            <w:r>
              <w:rPr>
                <w:sz w:val="20"/>
              </w:rPr>
              <w:t>Net pay for the week or month</w:t>
            </w:r>
          </w:p>
        </w:tc>
      </w:tr>
      <w:tr w:rsidR="00E93B1E" w:rsidTr="001A2998"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47" w:type="dxa"/>
          </w:tcPr>
          <w:p w:rsidR="00E93B1E" w:rsidRDefault="00E93B1E" w:rsidP="001A2998">
            <w:pPr>
              <w:rPr>
                <w:sz w:val="28"/>
              </w:rPr>
            </w:pPr>
          </w:p>
        </w:tc>
      </w:tr>
      <w:tr w:rsidR="00E93B1E" w:rsidTr="001A2998"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47" w:type="dxa"/>
          </w:tcPr>
          <w:p w:rsidR="00E93B1E" w:rsidRDefault="00E93B1E" w:rsidP="001A2998">
            <w:pPr>
              <w:rPr>
                <w:sz w:val="28"/>
              </w:rPr>
            </w:pPr>
          </w:p>
        </w:tc>
      </w:tr>
      <w:tr w:rsidR="00E93B1E" w:rsidTr="001A2998"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47" w:type="dxa"/>
          </w:tcPr>
          <w:p w:rsidR="00E93B1E" w:rsidRDefault="00E93B1E" w:rsidP="001A2998">
            <w:pPr>
              <w:rPr>
                <w:sz w:val="28"/>
              </w:rPr>
            </w:pPr>
          </w:p>
        </w:tc>
      </w:tr>
      <w:tr w:rsidR="00E93B1E" w:rsidTr="001A2998"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47" w:type="dxa"/>
          </w:tcPr>
          <w:p w:rsidR="00E93B1E" w:rsidRDefault="00E93B1E" w:rsidP="001A2998">
            <w:pPr>
              <w:rPr>
                <w:sz w:val="28"/>
              </w:rPr>
            </w:pPr>
          </w:p>
        </w:tc>
      </w:tr>
      <w:tr w:rsidR="00E93B1E" w:rsidTr="001A2998"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07" w:type="dxa"/>
          </w:tcPr>
          <w:p w:rsidR="00E93B1E" w:rsidRDefault="00E93B1E" w:rsidP="001A2998">
            <w:pPr>
              <w:rPr>
                <w:sz w:val="28"/>
              </w:rPr>
            </w:pPr>
          </w:p>
        </w:tc>
        <w:tc>
          <w:tcPr>
            <w:tcW w:w="1447" w:type="dxa"/>
          </w:tcPr>
          <w:p w:rsidR="00E93B1E" w:rsidRDefault="00E93B1E" w:rsidP="001A2998">
            <w:pPr>
              <w:rPr>
                <w:sz w:val="28"/>
              </w:rPr>
            </w:pPr>
          </w:p>
        </w:tc>
      </w:tr>
    </w:tbl>
    <w:p w:rsidR="00E93B1E" w:rsidRDefault="00E93B1E" w:rsidP="00E93B1E">
      <w:pPr>
        <w:rPr>
          <w:sz w:val="28"/>
          <w:szCs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1731645</wp:posOffset>
                </wp:positionH>
                <wp:positionV relativeFrom="paragraph">
                  <wp:posOffset>157480</wp:posOffset>
                </wp:positionV>
                <wp:extent cx="4457700" cy="274320"/>
                <wp:effectExtent l="13335" t="12065" r="5715" b="889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B1E" w:rsidRDefault="00E93B1E" w:rsidP="00E93B1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36.35pt;margin-top:12.4pt;width:351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">
                <v:textbox>
                  <w:txbxContent>
                    <w:p w:rsidR="00E93B1E" w:rsidRDefault="00E93B1E" w:rsidP="00E93B1E"/>
                  </w:txbxContent>
                </v:textbox>
              </v:shape>
            </w:pict>
          </mc:Fallback>
        </mc:AlternateContent>
      </w:r>
    </w:p>
    <w:p w:rsidR="00E93B1E" w:rsidRDefault="00E93B1E" w:rsidP="00E93B1E">
      <w:r>
        <w:t>Date employment began</w:t>
      </w:r>
    </w:p>
    <w:p w:rsidR="00E93B1E" w:rsidRDefault="00E93B1E" w:rsidP="00E93B1E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120650</wp:posOffset>
                </wp:positionV>
                <wp:extent cx="1788795" cy="274320"/>
                <wp:effectExtent l="5715" t="12065" r="571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79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B1E" w:rsidRDefault="00E93B1E" w:rsidP="00E93B1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346.5pt;margin-top:9.5pt;width:140.85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">
                <v:textbox>
                  <w:txbxContent>
                    <w:p w:rsidR="00E93B1E" w:rsidRDefault="00E93B1E" w:rsidP="00E93B1E"/>
                  </w:txbxContent>
                </v:textbox>
              </v:shape>
            </w:pict>
          </mc:Fallback>
        </mc:AlternateContent>
      </w:r>
    </w:p>
    <w:p w:rsidR="00E93B1E" w:rsidRDefault="00E93B1E" w:rsidP="00E93B1E">
      <w:r>
        <w:t xml:space="preserve">How many hours does your employee work each week or month </w:t>
      </w:r>
    </w:p>
    <w:p w:rsidR="00E93B1E" w:rsidRDefault="00E93B1E" w:rsidP="00E93B1E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1617345</wp:posOffset>
                </wp:positionH>
                <wp:positionV relativeFrom="paragraph">
                  <wp:posOffset>120650</wp:posOffset>
                </wp:positionV>
                <wp:extent cx="4572000" cy="274320"/>
                <wp:effectExtent l="13335" t="10160" r="5715" b="1079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B1E" w:rsidRDefault="00E93B1E" w:rsidP="00E93B1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127.35pt;margin-top:9.5pt;width:5in;height:2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">
                <v:textbox>
                  <w:txbxContent>
                    <w:p w:rsidR="00E93B1E" w:rsidRDefault="00E93B1E" w:rsidP="00E93B1E"/>
                  </w:txbxContent>
                </v:textbox>
              </v:shape>
            </w:pict>
          </mc:Fallback>
        </mc:AlternateContent>
      </w:r>
    </w:p>
    <w:p w:rsidR="00E93B1E" w:rsidRDefault="00E93B1E" w:rsidP="00E93B1E">
      <w:r>
        <w:t>Method of payment</w:t>
      </w:r>
    </w:p>
    <w:p w:rsidR="00E93B1E" w:rsidRDefault="00E93B1E" w:rsidP="00E93B1E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5223510</wp:posOffset>
                </wp:positionH>
                <wp:positionV relativeFrom="paragraph">
                  <wp:posOffset>142875</wp:posOffset>
                </wp:positionV>
                <wp:extent cx="965835" cy="274320"/>
                <wp:effectExtent l="9525" t="11430" r="5715" b="952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83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B1E" w:rsidRDefault="00E93B1E" w:rsidP="00E93B1E">
                            <w:r>
                              <w:t xml:space="preserve"> £      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411.3pt;margin-top:11.25pt;width:76.05pt;height:2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" o:allowincell="f">
                <v:textbox>
                  <w:txbxContent>
                    <w:p w:rsidR="00E93B1E" w:rsidRDefault="00E93B1E" w:rsidP="00E93B1E">
                      <w:r>
                        <w:t xml:space="preserve"> £       :</w:t>
                      </w:r>
                    </w:p>
                  </w:txbxContent>
                </v:textbox>
              </v:shape>
            </w:pict>
          </mc:Fallback>
        </mc:AlternateContent>
      </w:r>
    </w:p>
    <w:p w:rsidR="00E93B1E" w:rsidRDefault="00E93B1E" w:rsidP="00E93B1E">
      <w:r>
        <w:t>If holiday pay is included in the above figures please state the gross amount</w:t>
      </w:r>
    </w:p>
    <w:p w:rsidR="00E93B1E" w:rsidRDefault="00E93B1E" w:rsidP="00E93B1E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4460379</wp:posOffset>
                </wp:positionH>
                <wp:positionV relativeFrom="paragraph">
                  <wp:posOffset>166804</wp:posOffset>
                </wp:positionV>
                <wp:extent cx="1733039" cy="274320"/>
                <wp:effectExtent l="0" t="0" r="19685" b="1143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039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B1E" w:rsidRDefault="00E93B1E" w:rsidP="00E93B1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margin-left:351.2pt;margin-top:13.15pt;width:136.45pt;height:2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" o:allowincell="f">
                <v:textbox>
                  <w:txbxContent>
                    <w:p w:rsidR="00E93B1E" w:rsidRDefault="00E93B1E" w:rsidP="00E93B1E"/>
                  </w:txbxContent>
                </v:textbox>
              </v:shape>
            </w:pict>
          </mc:Fallback>
        </mc:AlternateContent>
      </w:r>
    </w:p>
    <w:p w:rsidR="00E93B1E" w:rsidRDefault="00E93B1E" w:rsidP="00E93B1E">
      <w:r>
        <w:t>If this employee has had a recent pay rise, when was it effective?</w:t>
      </w:r>
    </w:p>
    <w:p w:rsidR="00E93B1E" w:rsidRDefault="00E93B1E" w:rsidP="00E93B1E"/>
    <w:p w:rsidR="00E93B1E" w:rsidRDefault="00E93B1E" w:rsidP="00E93B1E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-44713</wp:posOffset>
                </wp:positionH>
                <wp:positionV relativeFrom="paragraph">
                  <wp:posOffset>71228</wp:posOffset>
                </wp:positionV>
                <wp:extent cx="3033271" cy="1143000"/>
                <wp:effectExtent l="0" t="0" r="1524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3271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B1E" w:rsidRDefault="00E93B1E" w:rsidP="00E93B1E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Signature:</w:t>
                            </w:r>
                          </w:p>
                          <w:p w:rsidR="00E93B1E" w:rsidRDefault="00E93B1E" w:rsidP="00E93B1E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93B1E" w:rsidRDefault="00E93B1E" w:rsidP="00E93B1E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Print Name:</w:t>
                            </w:r>
                          </w:p>
                          <w:p w:rsidR="00E93B1E" w:rsidRDefault="00E93B1E" w:rsidP="00E93B1E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93B1E" w:rsidRDefault="00E93B1E" w:rsidP="00E93B1E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Date:              </w:t>
                            </w:r>
                          </w:p>
                          <w:p w:rsidR="00E93B1E" w:rsidRDefault="00E93B1E" w:rsidP="00E93B1E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93B1E" w:rsidRDefault="00E93B1E" w:rsidP="00E93B1E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Phone: </w:t>
                            </w:r>
                          </w:p>
                          <w:p w:rsidR="00E93B1E" w:rsidRDefault="00E93B1E" w:rsidP="00E93B1E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93B1E" w:rsidRDefault="00E93B1E" w:rsidP="00E93B1E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93B1E" w:rsidRDefault="00E93B1E" w:rsidP="00E93B1E">
                            <w:pPr>
                              <w:rPr>
                                <w:sz w:val="20"/>
                              </w:rPr>
                            </w:pPr>
                          </w:p>
                          <w:p w:rsidR="00E93B1E" w:rsidRDefault="00E93B1E" w:rsidP="00E93B1E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Name</w:t>
                            </w:r>
                          </w:p>
                          <w:p w:rsidR="00E93B1E" w:rsidRDefault="00E93B1E" w:rsidP="00E93B1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margin-left:-3.5pt;margin-top:5.6pt;width:238.85pt;height:9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">
                <v:textbox>
                  <w:txbxContent>
                    <w:p w:rsidR="00E93B1E" w:rsidRDefault="00E93B1E" w:rsidP="00E93B1E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Signature:</w:t>
                      </w:r>
                    </w:p>
                    <w:p w:rsidR="00E93B1E" w:rsidRDefault="00E93B1E" w:rsidP="00E93B1E">
                      <w:pPr>
                        <w:rPr>
                          <w:sz w:val="20"/>
                        </w:rPr>
                      </w:pPr>
                    </w:p>
                    <w:p w:rsidR="00E93B1E" w:rsidRDefault="00E93B1E" w:rsidP="00E93B1E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Print Name:</w:t>
                      </w:r>
                    </w:p>
                    <w:p w:rsidR="00E93B1E" w:rsidRDefault="00E93B1E" w:rsidP="00E93B1E">
                      <w:pPr>
                        <w:rPr>
                          <w:sz w:val="20"/>
                        </w:rPr>
                      </w:pPr>
                    </w:p>
                    <w:p w:rsidR="00E93B1E" w:rsidRDefault="00E93B1E" w:rsidP="00E93B1E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Date:              </w:t>
                      </w:r>
                    </w:p>
                    <w:p w:rsidR="00E93B1E" w:rsidRDefault="00E93B1E" w:rsidP="00E93B1E">
                      <w:pPr>
                        <w:rPr>
                          <w:sz w:val="20"/>
                        </w:rPr>
                      </w:pPr>
                    </w:p>
                    <w:p w:rsidR="00E93B1E" w:rsidRDefault="00E93B1E" w:rsidP="00E93B1E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Phone: </w:t>
                      </w:r>
                    </w:p>
                    <w:p w:rsidR="00E93B1E" w:rsidRDefault="00E93B1E" w:rsidP="00E93B1E">
                      <w:pPr>
                        <w:rPr>
                          <w:sz w:val="20"/>
                        </w:rPr>
                      </w:pPr>
                    </w:p>
                    <w:p w:rsidR="00E93B1E" w:rsidRDefault="00E93B1E" w:rsidP="00E93B1E">
                      <w:pPr>
                        <w:rPr>
                          <w:sz w:val="20"/>
                        </w:rPr>
                      </w:pPr>
                    </w:p>
                    <w:p w:rsidR="00E93B1E" w:rsidRDefault="00E93B1E" w:rsidP="00E93B1E">
                      <w:pPr>
                        <w:rPr>
                          <w:sz w:val="20"/>
                        </w:rPr>
                      </w:pPr>
                    </w:p>
                    <w:p w:rsidR="00E93B1E" w:rsidRDefault="00E93B1E" w:rsidP="00E93B1E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Name</w:t>
                      </w:r>
                    </w:p>
                    <w:p w:rsidR="00E93B1E" w:rsidRDefault="00E93B1E" w:rsidP="00E93B1E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3331845</wp:posOffset>
                </wp:positionH>
                <wp:positionV relativeFrom="paragraph">
                  <wp:posOffset>74930</wp:posOffset>
                </wp:positionV>
                <wp:extent cx="2857500" cy="1114425"/>
                <wp:effectExtent l="13335" t="10160" r="5715" b="889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B1E" w:rsidRDefault="00E93B1E" w:rsidP="00E93B1E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Company stamp</w:t>
                            </w:r>
                          </w:p>
                          <w:p w:rsidR="00DB709E" w:rsidRDefault="00DB709E" w:rsidP="00E93B1E">
                            <w:pPr>
                              <w:rPr>
                                <w:sz w:val="20"/>
                              </w:rPr>
                            </w:pPr>
                          </w:p>
                          <w:p w:rsidR="00DB709E" w:rsidRDefault="00DB709E" w:rsidP="00E93B1E">
                            <w:pPr>
                              <w:rPr>
                                <w:sz w:val="20"/>
                              </w:rPr>
                            </w:pPr>
                          </w:p>
                          <w:p w:rsidR="00DB709E" w:rsidRPr="00DB709E" w:rsidRDefault="00DB709E" w:rsidP="00E93B1E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262.35pt;margin-top:5.9pt;width:225pt;height:8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">
                <v:textbox>
                  <w:txbxContent>
                    <w:p w:rsidR="00E93B1E" w:rsidRDefault="00E93B1E" w:rsidP="00E93B1E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Company stamp</w:t>
                      </w:r>
                    </w:p>
                    <w:p w:rsidR="00DB709E" w:rsidRDefault="00DB709E" w:rsidP="00E93B1E">
                      <w:pPr>
                        <w:rPr>
                          <w:sz w:val="20"/>
                        </w:rPr>
                      </w:pPr>
                    </w:p>
                    <w:p w:rsidR="00DB709E" w:rsidRDefault="00DB709E" w:rsidP="00E93B1E">
                      <w:pPr>
                        <w:rPr>
                          <w:sz w:val="20"/>
                        </w:rPr>
                      </w:pPr>
                    </w:p>
                    <w:p w:rsidR="00DB709E" w:rsidRPr="00DB709E" w:rsidRDefault="00DB709E" w:rsidP="00E93B1E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93B1E" w:rsidRDefault="00E93B1E" w:rsidP="00E93B1E"/>
    <w:p w:rsidR="00E93B1E" w:rsidRDefault="00E93B1E" w:rsidP="00E93B1E"/>
    <w:p w:rsidR="00E93B1E" w:rsidRDefault="00E93B1E" w:rsidP="00E93B1E"/>
    <w:p w:rsidR="00E93B1E" w:rsidRDefault="00E93B1E" w:rsidP="00E93B1E"/>
    <w:p w:rsidR="00E93B1E" w:rsidRDefault="00E93B1E" w:rsidP="00E93B1E"/>
    <w:p w:rsidR="00DB709E" w:rsidRDefault="00DB709E" w:rsidP="00E93B1E"/>
    <w:p w:rsidR="00DB709E" w:rsidRPr="00A22883" w:rsidRDefault="00DB709E" w:rsidP="00E93B1E">
      <w:pPr>
        <w:rPr>
          <w:b/>
          <w:sz w:val="12"/>
          <w:szCs w:val="12"/>
        </w:rPr>
      </w:pPr>
    </w:p>
    <w:p w:rsidR="00E856BA" w:rsidRPr="00E93B1E" w:rsidRDefault="00DB709E" w:rsidP="00E93B1E">
      <w:pPr>
        <w:rPr>
          <w:b/>
          <w:sz w:val="20"/>
        </w:rPr>
      </w:pPr>
      <w:r w:rsidRPr="00DB709E">
        <w:rPr>
          <w:b/>
          <w:sz w:val="20"/>
        </w:rPr>
        <w:t>If a company stamp is not available, a covering letter on official company headed paper must be provided.  Without this we cannot accept this form as evidence of your employee’s wage.</w:t>
      </w:r>
    </w:p>
    <w:sectPr w:rsidR="00E856BA" w:rsidRPr="00E93B1E" w:rsidSect="00DB709E">
      <w:footerReference w:type="default" r:id="rId8"/>
      <w:pgSz w:w="11906" w:h="16838" w:code="9"/>
      <w:pgMar w:top="1134" w:right="1247" w:bottom="1134" w:left="124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B3F" w:rsidRDefault="00C10B3F">
      <w:r>
        <w:separator/>
      </w:r>
    </w:p>
  </w:endnote>
  <w:endnote w:type="continuationSeparator" w:id="0">
    <w:p w:rsidR="00C10B3F" w:rsidRDefault="00C10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192" w:rsidRDefault="00E93B1E">
    <w:pPr>
      <w:pStyle w:val="Footer"/>
      <w:rPr>
        <w:sz w:val="20"/>
      </w:rPr>
    </w:pPr>
    <w:r>
      <w:rPr>
        <w:sz w:val="20"/>
      </w:rPr>
      <w:t>EMPCERT/0806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B3F" w:rsidRDefault="00C10B3F">
      <w:r>
        <w:separator/>
      </w:r>
    </w:p>
  </w:footnote>
  <w:footnote w:type="continuationSeparator" w:id="0">
    <w:p w:rsidR="00C10B3F" w:rsidRDefault="00C10B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B3F"/>
    <w:rsid w:val="000A1BF4"/>
    <w:rsid w:val="00333CF0"/>
    <w:rsid w:val="00393E76"/>
    <w:rsid w:val="00473C5F"/>
    <w:rsid w:val="009F1A8B"/>
    <w:rsid w:val="00A22883"/>
    <w:rsid w:val="00C10B3F"/>
    <w:rsid w:val="00C63191"/>
    <w:rsid w:val="00DB709E"/>
    <w:rsid w:val="00E856BA"/>
    <w:rsid w:val="00E93B1E"/>
    <w:rsid w:val="00F4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3B1E"/>
    <w:rPr>
      <w:rFonts w:ascii="Arial" w:hAnsi="Arial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93B1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E93B1E"/>
    <w:rPr>
      <w:rFonts w:ascii="Arial" w:hAnsi="Arial"/>
      <w:sz w:val="24"/>
      <w:lang w:val="en-US" w:eastAsia="en-US"/>
    </w:rPr>
  </w:style>
  <w:style w:type="paragraph" w:styleId="Footer">
    <w:name w:val="footer"/>
    <w:basedOn w:val="Normal"/>
    <w:link w:val="FooterChar"/>
    <w:rsid w:val="00E93B1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E93B1E"/>
    <w:rPr>
      <w:rFonts w:ascii="Arial" w:hAnsi="Arial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3B1E"/>
    <w:rPr>
      <w:rFonts w:ascii="Arial" w:hAnsi="Arial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93B1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E93B1E"/>
    <w:rPr>
      <w:rFonts w:ascii="Arial" w:hAnsi="Arial"/>
      <w:sz w:val="24"/>
      <w:lang w:val="en-US" w:eastAsia="en-US"/>
    </w:rPr>
  </w:style>
  <w:style w:type="paragraph" w:styleId="Footer">
    <w:name w:val="footer"/>
    <w:basedOn w:val="Normal"/>
    <w:link w:val="FooterChar"/>
    <w:rsid w:val="00E93B1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E93B1E"/>
    <w:rPr>
      <w:rFonts w:ascii="Arial" w:hAnsi="Arial"/>
      <w:sz w:val="24"/>
      <w:lang w:val="en-US" w:eastAsia="en-US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New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B078 Employers Certificate</Template>
  <TotalTime>15</TotalTime>
  <Pages>1</Pages>
  <Words>174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Sandwell Metropolitan Borough Council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SMBC</dc:creator>
  <cp:keywords/>
  <dc:description/>
  <cp:lastModifiedBy>Stephen Mansell</cp:lastModifiedBy>
  <cp:revision>8</cp:revision>
  <dcterms:created xsi:type="dcterms:W3CDTF">2014-05-23T13:46:00Z</dcterms:created>
  <dcterms:modified xsi:type="dcterms:W3CDTF">2017-02-14T08:55:00Z</dcterms:modified>
</cp:coreProperties>
</file>